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SC-085-TP-2026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05.05.2026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Lortzingstraße 9-10, Los 11 - Trockenbauarbeiten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11 - Trockenbauarbeiten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